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758CD" w14:textId="77777777" w:rsidR="00885C4A" w:rsidRDefault="00885C4A" w:rsidP="00885C4A">
      <w:pPr>
        <w:pStyle w:val="Heading1"/>
        <w:rPr>
          <w:rFonts w:ascii="Garamond" w:hAnsi="Garamond"/>
          <w:sz w:val="28"/>
          <w:szCs w:val="28"/>
        </w:rPr>
      </w:pPr>
    </w:p>
    <w:p w14:paraId="6FA69852" w14:textId="77777777" w:rsidR="006177DF" w:rsidRDefault="006177DF" w:rsidP="006177DF"/>
    <w:p w14:paraId="652E78B3" w14:textId="77777777" w:rsidR="006177DF" w:rsidRDefault="006177DF" w:rsidP="006177DF"/>
    <w:p w14:paraId="42D94F0F" w14:textId="77777777" w:rsidR="006177DF" w:rsidRDefault="006177DF" w:rsidP="006177DF"/>
    <w:p w14:paraId="25BAB8BC" w14:textId="77777777" w:rsidR="006177DF" w:rsidRDefault="006177DF" w:rsidP="006177DF"/>
    <w:p w14:paraId="074DC650" w14:textId="77777777" w:rsidR="006177DF" w:rsidRDefault="006177DF" w:rsidP="006177DF"/>
    <w:p w14:paraId="59280FFA" w14:textId="77777777" w:rsidR="002B69BC" w:rsidRDefault="002B69BC" w:rsidP="002753E4">
      <w:pPr>
        <w:rPr>
          <w:rFonts w:ascii="Georgia" w:hAnsi="Georgia"/>
          <w:b/>
        </w:rPr>
      </w:pPr>
    </w:p>
    <w:p w14:paraId="71C84D15" w14:textId="77777777" w:rsidR="000107CA" w:rsidRPr="00E07652" w:rsidRDefault="000107CA" w:rsidP="00B76662">
      <w:pPr>
        <w:rPr>
          <w:rFonts w:ascii="Californian FB" w:hAnsi="Californian FB"/>
        </w:rPr>
      </w:pPr>
    </w:p>
    <w:p w14:paraId="13D6C949" w14:textId="77777777" w:rsidR="0052201D" w:rsidRPr="006A5DA6" w:rsidRDefault="0052201D" w:rsidP="0052201D">
      <w:pPr>
        <w:jc w:val="center"/>
        <w:outlineLvl w:val="0"/>
        <w:rPr>
          <w:rFonts w:ascii="Georgia" w:hAnsi="Georgia"/>
          <w:b/>
          <w:u w:val="single"/>
        </w:rPr>
      </w:pPr>
      <w:r w:rsidRPr="006A5DA6">
        <w:rPr>
          <w:rFonts w:ascii="Georgia" w:hAnsi="Georgia"/>
          <w:b/>
          <w:u w:val="single"/>
        </w:rPr>
        <w:t>MAIN STREET PROGRAM AND DOWNTOWN EVENTS COORDINATOR</w:t>
      </w:r>
    </w:p>
    <w:p w14:paraId="31F4BFED" w14:textId="77777777" w:rsidR="0052201D" w:rsidRPr="002B69BC" w:rsidRDefault="0052201D" w:rsidP="0052201D">
      <w:pPr>
        <w:jc w:val="center"/>
        <w:outlineLvl w:val="0"/>
        <w:rPr>
          <w:rFonts w:ascii="Georgia" w:hAnsi="Georgia"/>
          <w:b/>
          <w:u w:val="single"/>
        </w:rPr>
      </w:pPr>
      <w:r w:rsidRPr="002B69BC">
        <w:rPr>
          <w:rFonts w:ascii="Georgia" w:hAnsi="Georgia"/>
          <w:b/>
          <w:u w:val="single"/>
        </w:rPr>
        <w:t>HINESVILLE DOWNTOWN DEVELOPMENT AUTHORITY</w:t>
      </w:r>
    </w:p>
    <w:p w14:paraId="1573BFBE" w14:textId="06CDB7C8" w:rsidR="0052201D" w:rsidRPr="002B69BC" w:rsidRDefault="0052201D" w:rsidP="0052201D">
      <w:pPr>
        <w:spacing w:before="100" w:beforeAutospacing="1" w:after="100" w:afterAutospacing="1"/>
        <w:jc w:val="both"/>
        <w:rPr>
          <w:rFonts w:ascii="Georgia" w:hAnsi="Georgia" w:cs="Arial"/>
          <w:sz w:val="23"/>
          <w:szCs w:val="23"/>
        </w:rPr>
      </w:pPr>
      <w:r w:rsidRPr="002B69BC">
        <w:rPr>
          <w:rFonts w:ascii="Georgia" w:hAnsi="Georgia" w:cs="Arial"/>
          <w:color w:val="000000"/>
          <w:sz w:val="23"/>
          <w:szCs w:val="23"/>
        </w:rPr>
        <w:t>The</w:t>
      </w:r>
      <w:r w:rsidRPr="006A5DA6">
        <w:rPr>
          <w:rFonts w:ascii="Georgia" w:hAnsi="Georgia" w:cs="Arial"/>
          <w:color w:val="000000"/>
          <w:sz w:val="23"/>
          <w:szCs w:val="23"/>
        </w:rPr>
        <w:t xml:space="preserve"> </w:t>
      </w:r>
      <w:r w:rsidRPr="002B69BC">
        <w:rPr>
          <w:rFonts w:ascii="Georgia" w:hAnsi="Georgia" w:cs="Arial"/>
          <w:color w:val="000000"/>
          <w:sz w:val="23"/>
          <w:szCs w:val="23"/>
        </w:rPr>
        <w:t xml:space="preserve">Hinesville Downtown Development Authority is accepting applications for a Main Street Program and Downtown Events </w:t>
      </w:r>
      <w:r w:rsidR="0073453C">
        <w:rPr>
          <w:rFonts w:ascii="Georgia" w:hAnsi="Georgia" w:cs="Arial"/>
          <w:color w:val="000000"/>
          <w:sz w:val="23"/>
          <w:szCs w:val="23"/>
        </w:rPr>
        <w:t>Coordinator</w:t>
      </w:r>
      <w:r w:rsidRPr="002B69BC">
        <w:rPr>
          <w:rFonts w:ascii="Georgia" w:hAnsi="Georgia" w:cs="Arial"/>
          <w:color w:val="000000"/>
          <w:sz w:val="23"/>
          <w:szCs w:val="23"/>
        </w:rPr>
        <w:t>. The position is responsible for working with staff, volunteers, businesses, and organizations to plan, market, manage and produce Hinesville Main Street Program events and activities.  </w:t>
      </w:r>
      <w:r w:rsidRPr="002B69BC">
        <w:rPr>
          <w:rFonts w:ascii="Georgia" w:hAnsi="Georgia"/>
          <w:sz w:val="23"/>
          <w:szCs w:val="23"/>
          <w:shd w:val="clear" w:color="auto" w:fill="FFFFFF"/>
        </w:rPr>
        <w:t>This position requires working late at least one day out of the week, as well as an occasional day on the weekend.</w:t>
      </w:r>
    </w:p>
    <w:p w14:paraId="148F8AEE" w14:textId="3A5F5E1C" w:rsidR="0052201D" w:rsidRPr="002B69BC" w:rsidRDefault="0052201D" w:rsidP="0052201D">
      <w:pPr>
        <w:jc w:val="both"/>
        <w:rPr>
          <w:rFonts w:ascii="Georgia" w:hAnsi="Georgia" w:cs="Arial"/>
          <w:color w:val="000000"/>
          <w:sz w:val="23"/>
          <w:szCs w:val="23"/>
        </w:rPr>
      </w:pPr>
      <w:r w:rsidRPr="002B69BC">
        <w:rPr>
          <w:rFonts w:ascii="Georgia" w:hAnsi="Georgia" w:cs="Arial"/>
          <w:color w:val="000000"/>
          <w:sz w:val="23"/>
          <w:szCs w:val="23"/>
        </w:rPr>
        <w:t xml:space="preserve">Candidate needs organizational and time efficiency skills, ability to manage multiple projects simultaneously, consistently meet deadlines, and complete tasks with accuracy and high level of quality.  Must be equally effective working autonomously or with a team; possessing the ability and willingness to assume a leadership role or serve as a committee member, as needed.  Candidates should also posses’ the ability to manage a high-capacity workload and function efficiently in a </w:t>
      </w:r>
      <w:r w:rsidR="006A5DA6" w:rsidRPr="006A5DA6">
        <w:rPr>
          <w:rFonts w:ascii="Georgia" w:hAnsi="Georgia" w:cs="Arial"/>
          <w:color w:val="000000"/>
          <w:sz w:val="23"/>
          <w:szCs w:val="23"/>
        </w:rPr>
        <w:t>fast-paced</w:t>
      </w:r>
      <w:r w:rsidRPr="002B69BC">
        <w:rPr>
          <w:rFonts w:ascii="Georgia" w:hAnsi="Georgia" w:cs="Arial"/>
          <w:color w:val="000000"/>
          <w:sz w:val="23"/>
          <w:szCs w:val="23"/>
        </w:rPr>
        <w:t xml:space="preserve"> environment with frequent interruptions and have the aptitude to adapt and find innovative, productive solutions for problematic situations, as well as provide a fresh approach to existing events.</w:t>
      </w:r>
    </w:p>
    <w:p w14:paraId="61D19B0F" w14:textId="77777777" w:rsidR="0052201D" w:rsidRPr="002B69BC" w:rsidRDefault="0052201D" w:rsidP="0052201D">
      <w:pPr>
        <w:jc w:val="both"/>
        <w:rPr>
          <w:rFonts w:ascii="Georgia" w:hAnsi="Georgia"/>
          <w:color w:val="000000"/>
          <w:sz w:val="23"/>
          <w:szCs w:val="23"/>
        </w:rPr>
      </w:pPr>
      <w:r w:rsidRPr="002B69BC">
        <w:rPr>
          <w:color w:val="000000"/>
          <w:sz w:val="23"/>
          <w:szCs w:val="23"/>
        </w:rPr>
        <w:t>​</w:t>
      </w:r>
    </w:p>
    <w:p w14:paraId="41367D0B" w14:textId="4C4B770F" w:rsidR="0052201D" w:rsidRPr="006A5DA6" w:rsidRDefault="0052201D" w:rsidP="0052201D">
      <w:pPr>
        <w:jc w:val="both"/>
        <w:rPr>
          <w:rFonts w:ascii="Georgia" w:hAnsi="Georgia"/>
          <w:sz w:val="23"/>
          <w:szCs w:val="23"/>
        </w:rPr>
      </w:pPr>
      <w:r w:rsidRPr="002B69BC">
        <w:rPr>
          <w:rFonts w:ascii="Georgia" w:hAnsi="Georgia" w:cs="Arial"/>
          <w:color w:val="000000"/>
          <w:sz w:val="23"/>
          <w:szCs w:val="23"/>
        </w:rPr>
        <w:t xml:space="preserve">Minimum qualifications include an </w:t>
      </w:r>
      <w:proofErr w:type="gramStart"/>
      <w:r w:rsidRPr="002B69BC">
        <w:rPr>
          <w:rFonts w:ascii="Georgia" w:hAnsi="Georgia" w:cs="Arial"/>
          <w:color w:val="000000"/>
          <w:sz w:val="23"/>
          <w:szCs w:val="23"/>
        </w:rPr>
        <w:t>Associates’</w:t>
      </w:r>
      <w:proofErr w:type="gramEnd"/>
      <w:r w:rsidRPr="002B69BC">
        <w:rPr>
          <w:rFonts w:ascii="Georgia" w:hAnsi="Georgia" w:cs="Arial"/>
          <w:color w:val="000000"/>
          <w:sz w:val="23"/>
          <w:szCs w:val="23"/>
        </w:rPr>
        <w:t xml:space="preserve"> degree or equivalent education in event planning, tourism, or related field; or 2 years related experience in promotion and organization of events. Experience and/or knowledge of Downtown Development concepts and The National Trust’s Main Street guiding principles is a plus. </w:t>
      </w:r>
      <w:r w:rsidR="006A5DA6" w:rsidRPr="006A5DA6">
        <w:rPr>
          <w:rFonts w:ascii="Georgia" w:hAnsi="Georgia" w:cs="Arial"/>
          <w:color w:val="000000"/>
          <w:sz w:val="23"/>
          <w:szCs w:val="23"/>
        </w:rPr>
        <w:t>A successful</w:t>
      </w:r>
      <w:r w:rsidRPr="002B69BC">
        <w:rPr>
          <w:rFonts w:ascii="Georgia" w:hAnsi="Georgia" w:cs="Arial"/>
          <w:color w:val="000000"/>
          <w:sz w:val="23"/>
          <w:szCs w:val="23"/>
        </w:rPr>
        <w:t xml:space="preserve"> candidate must possess strong oral, written, and interpersonal skills and the ability to work with people of all ages and backgrounds. The position requires proficiency in Microsoft applications.  Knowledge of web development software, Adobe Photoshop, Illustrator, Quark, Dreamweaver, and/or other design programs is a plus.  The ideal candidate will be upbeat, high-energy, disciplined, self-motivated, have a predisposition to manage stress, and remain calm in high-pressure </w:t>
      </w:r>
      <w:r w:rsidR="006A5DA6" w:rsidRPr="006A5DA6">
        <w:rPr>
          <w:rFonts w:ascii="Georgia" w:hAnsi="Georgia" w:cs="Arial"/>
          <w:color w:val="000000"/>
          <w:sz w:val="23"/>
          <w:szCs w:val="23"/>
        </w:rPr>
        <w:t>situations</w:t>
      </w:r>
      <w:r w:rsidRPr="002B69BC">
        <w:rPr>
          <w:rFonts w:ascii="Georgia" w:hAnsi="Georgia" w:cs="Arial"/>
          <w:color w:val="000000"/>
          <w:sz w:val="23"/>
          <w:szCs w:val="23"/>
        </w:rPr>
        <w:t>. </w:t>
      </w:r>
      <w:r w:rsidRPr="002B69BC">
        <w:rPr>
          <w:rFonts w:ascii="Georgia" w:hAnsi="Georgia" w:cs="Arial"/>
          <w:color w:val="000000"/>
          <w:sz w:val="23"/>
          <w:szCs w:val="23"/>
          <w:u w:val="single"/>
        </w:rPr>
        <w:t>The position requires the ability to work on the weekend to staff events when necessary and working late at least one day out of the week.</w:t>
      </w:r>
      <w:r w:rsidRPr="002B69BC">
        <w:rPr>
          <w:rFonts w:ascii="Georgia" w:hAnsi="Georgia" w:cs="Arial"/>
          <w:color w:val="000000"/>
          <w:sz w:val="23"/>
          <w:szCs w:val="23"/>
          <w:u w:val="single"/>
        </w:rPr>
        <w:br/>
      </w:r>
      <w:r w:rsidRPr="002B69BC">
        <w:rPr>
          <w:rFonts w:ascii="Georgia" w:hAnsi="Georgia" w:cs="Arial"/>
          <w:color w:val="000000"/>
          <w:sz w:val="23"/>
          <w:szCs w:val="23"/>
          <w:u w:val="single"/>
        </w:rPr>
        <w:br/>
      </w:r>
      <w:r w:rsidRPr="002B69BC">
        <w:rPr>
          <w:rFonts w:ascii="Georgia" w:hAnsi="Georgia" w:cs="Arial"/>
          <w:color w:val="000000"/>
          <w:sz w:val="23"/>
          <w:szCs w:val="23"/>
        </w:rPr>
        <w:t>Minimum starting salary is $4</w:t>
      </w:r>
      <w:r w:rsidR="003B0049">
        <w:rPr>
          <w:rFonts w:ascii="Georgia" w:hAnsi="Georgia" w:cs="Arial"/>
          <w:color w:val="000000"/>
          <w:sz w:val="23"/>
          <w:szCs w:val="23"/>
        </w:rPr>
        <w:t>8</w:t>
      </w:r>
      <w:r w:rsidRPr="002B69BC">
        <w:rPr>
          <w:rFonts w:ascii="Georgia" w:hAnsi="Georgia" w:cs="Arial"/>
          <w:color w:val="000000"/>
          <w:sz w:val="23"/>
          <w:szCs w:val="23"/>
        </w:rPr>
        <w:t>,4</w:t>
      </w:r>
      <w:r w:rsidR="003B0049">
        <w:rPr>
          <w:rFonts w:ascii="Georgia" w:hAnsi="Georgia" w:cs="Arial"/>
          <w:color w:val="000000"/>
          <w:sz w:val="23"/>
          <w:szCs w:val="23"/>
        </w:rPr>
        <w:t>02.99</w:t>
      </w:r>
      <w:r w:rsidRPr="002B69BC">
        <w:rPr>
          <w:rFonts w:ascii="Georgia" w:hAnsi="Georgia" w:cs="Arial"/>
          <w:color w:val="000000"/>
          <w:sz w:val="23"/>
          <w:szCs w:val="23"/>
        </w:rPr>
        <w:t xml:space="preserve"> plus an excellent benefit package.  The position </w:t>
      </w:r>
      <w:r w:rsidR="00BB7BEA">
        <w:rPr>
          <w:rFonts w:ascii="Georgia" w:hAnsi="Georgia" w:cs="Arial"/>
          <w:color w:val="000000"/>
          <w:sz w:val="23"/>
          <w:szCs w:val="23"/>
        </w:rPr>
        <w:t xml:space="preserve">is open until filled. </w:t>
      </w:r>
      <w:r w:rsidRPr="006A5DA6">
        <w:rPr>
          <w:rFonts w:ascii="Georgia" w:hAnsi="Georgia"/>
          <w:sz w:val="23"/>
          <w:szCs w:val="23"/>
        </w:rPr>
        <w:t xml:space="preserve">Please </w:t>
      </w:r>
      <w:r w:rsidR="00BB7BEA">
        <w:rPr>
          <w:rFonts w:ascii="Georgia" w:hAnsi="Georgia"/>
          <w:sz w:val="23"/>
          <w:szCs w:val="23"/>
        </w:rPr>
        <w:t xml:space="preserve">completed the attached application.  </w:t>
      </w:r>
    </w:p>
    <w:p w14:paraId="6267ECBB" w14:textId="77777777" w:rsidR="0052201D" w:rsidRPr="00A0236F" w:rsidRDefault="0052201D" w:rsidP="0052201D">
      <w:pPr>
        <w:ind w:left="144" w:right="144"/>
        <w:rPr>
          <w:rFonts w:ascii="Georgia" w:hAnsi="Georgia"/>
          <w:sz w:val="20"/>
          <w:szCs w:val="20"/>
        </w:rPr>
      </w:pPr>
    </w:p>
    <w:p w14:paraId="47F1A4B0" w14:textId="77777777" w:rsidR="0052201D" w:rsidRPr="006A5DA6" w:rsidRDefault="0052201D" w:rsidP="0052201D">
      <w:pPr>
        <w:ind w:left="144" w:right="144"/>
        <w:jc w:val="center"/>
        <w:rPr>
          <w:rFonts w:ascii="Californian FB" w:hAnsi="Californian FB"/>
          <w:b/>
          <w:caps/>
          <w:sz w:val="22"/>
          <w:szCs w:val="22"/>
        </w:rPr>
      </w:pPr>
      <w:r w:rsidRPr="006A5DA6">
        <w:rPr>
          <w:rFonts w:ascii="Georgia" w:hAnsi="Georgia"/>
          <w:b/>
          <w:caps/>
          <w:sz w:val="22"/>
          <w:szCs w:val="22"/>
        </w:rPr>
        <w:t>The City of Hinesville is an Equal Opportunity Employer</w:t>
      </w:r>
    </w:p>
    <w:p w14:paraId="2C420043" w14:textId="77777777" w:rsidR="00DE18B7" w:rsidRPr="00E07652" w:rsidRDefault="00DE18B7" w:rsidP="00B76662">
      <w:pPr>
        <w:rPr>
          <w:rFonts w:ascii="Californian FB" w:hAnsi="Californian FB"/>
        </w:rPr>
      </w:pPr>
    </w:p>
    <w:p w14:paraId="7B10D7E3" w14:textId="755806FB" w:rsidR="0010639D" w:rsidRPr="00E07652" w:rsidRDefault="000107CA" w:rsidP="00B76662">
      <w:pPr>
        <w:rPr>
          <w:rFonts w:ascii="Californian FB" w:hAnsi="Californian FB"/>
        </w:rPr>
      </w:pPr>
      <w:r w:rsidRPr="00E07652">
        <w:rPr>
          <w:rFonts w:ascii="Californian FB" w:hAnsi="Californian FB"/>
        </w:rPr>
        <w:t xml:space="preserve">                                                                                                                                                                                                                                                                                                                                                                                                                                                                                                                                                                                                                                                                                                                                                                                                                                                                                                                                                                                                                                                                                                                                                                                                                                                                                                                                                                                                                                                                                                                                                                                                                                                                                                            </w:t>
      </w:r>
      <w:r w:rsidR="00B76662" w:rsidRPr="00E07652">
        <w:rPr>
          <w:rFonts w:ascii="Californian FB" w:hAnsi="Californian FB"/>
        </w:rPr>
        <w:t xml:space="preserve">  </w:t>
      </w:r>
    </w:p>
    <w:p w14:paraId="50371F97" w14:textId="3AD1CE32" w:rsidR="00F143E2" w:rsidRPr="00B76662" w:rsidRDefault="002B69BC" w:rsidP="00904520">
      <w:pPr>
        <w:rPr>
          <w:rFonts w:ascii="Californian FB" w:hAnsi="Californian FB"/>
          <w:b/>
        </w:rPr>
      </w:pPr>
      <w:r>
        <w:rPr>
          <w:noProof/>
        </w:rPr>
        <w:drawing>
          <wp:anchor distT="0" distB="0" distL="114300" distR="114300" simplePos="0" relativeHeight="251674624" behindDoc="1" locked="0" layoutInCell="1" allowOverlap="1" wp14:anchorId="2CC8D2D1" wp14:editId="1DE037AC">
            <wp:simplePos x="0" y="0"/>
            <wp:positionH relativeFrom="column">
              <wp:posOffset>1771650</wp:posOffset>
            </wp:positionH>
            <wp:positionV relativeFrom="paragraph">
              <wp:posOffset>6052185</wp:posOffset>
            </wp:positionV>
            <wp:extent cx="2714625" cy="736126"/>
            <wp:effectExtent l="0" t="0" r="0" b="0"/>
            <wp:wrapNone/>
            <wp:docPr id="373839452" name="Picture 3738394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14625" cy="736126"/>
                    </a:xfrm>
                    <a:prstGeom prst="rect">
                      <a:avLst/>
                    </a:prstGeom>
                  </pic:spPr>
                </pic:pic>
              </a:graphicData>
            </a:graphic>
            <wp14:sizeRelH relativeFrom="page">
              <wp14:pctWidth>0</wp14:pctWidth>
            </wp14:sizeRelH>
            <wp14:sizeRelV relativeFrom="page">
              <wp14:pctHeight>0</wp14:pctHeight>
            </wp14:sizeRelV>
          </wp:anchor>
        </w:drawing>
      </w:r>
      <w:r w:rsidR="00FE1697">
        <w:rPr>
          <w:rFonts w:ascii="Californian FB" w:hAnsi="Californian FB"/>
          <w:b/>
          <w:noProof/>
        </w:rPr>
        <mc:AlternateContent>
          <mc:Choice Requires="wpg">
            <w:drawing>
              <wp:anchor distT="0" distB="0" distL="114300" distR="114300" simplePos="0" relativeHeight="251665408" behindDoc="0" locked="1" layoutInCell="1" allowOverlap="1" wp14:anchorId="44F7216E" wp14:editId="06234DA0">
                <wp:simplePos x="0" y="0"/>
                <wp:positionH relativeFrom="column">
                  <wp:posOffset>-802640</wp:posOffset>
                </wp:positionH>
                <wp:positionV relativeFrom="page">
                  <wp:posOffset>111760</wp:posOffset>
                </wp:positionV>
                <wp:extent cx="7504430" cy="1873250"/>
                <wp:effectExtent l="0" t="0" r="3810" b="0"/>
                <wp:wrapNone/>
                <wp:docPr id="6671026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430" cy="1873250"/>
                          <a:chOff x="-1897" y="517"/>
                          <a:chExt cx="75078" cy="18712"/>
                        </a:xfrm>
                      </wpg:grpSpPr>
                      <wps:wsp>
                        <wps:cNvPr id="1451498802" name="Text Box 7"/>
                        <wps:cNvSpPr txBox="1">
                          <a:spLocks noChangeArrowheads="1"/>
                        </wps:cNvSpPr>
                        <wps:spPr bwMode="auto">
                          <a:xfrm>
                            <a:off x="-1897" y="517"/>
                            <a:ext cx="15183" cy="18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81A14" w14:textId="77777777" w:rsidR="00DB33BA" w:rsidRPr="00272D45" w:rsidRDefault="00DB33BA" w:rsidP="006F7CBC">
                              <w:pPr>
                                <w:jc w:val="center"/>
                                <w:rPr>
                                  <w:b/>
                                  <w:sz w:val="23"/>
                                  <w:szCs w:val="23"/>
                                </w:rPr>
                              </w:pPr>
                              <w:r w:rsidRPr="00272D45">
                                <w:rPr>
                                  <w:b/>
                                  <w:sz w:val="23"/>
                                  <w:szCs w:val="23"/>
                                </w:rPr>
                                <w:t>MAYOR</w:t>
                              </w:r>
                            </w:p>
                            <w:p w14:paraId="1F1D35C1" w14:textId="5DD76211" w:rsidR="00DB33BA" w:rsidRPr="00272D45" w:rsidRDefault="00F26D54" w:rsidP="006F7CBC">
                              <w:pPr>
                                <w:jc w:val="center"/>
                                <w:rPr>
                                  <w:sz w:val="23"/>
                                  <w:szCs w:val="23"/>
                                </w:rPr>
                              </w:pPr>
                              <w:r>
                                <w:rPr>
                                  <w:sz w:val="23"/>
                                  <w:szCs w:val="23"/>
                                </w:rPr>
                                <w:t>Karl Riles</w:t>
                              </w:r>
                            </w:p>
                            <w:p w14:paraId="3EA3E157" w14:textId="77777777" w:rsidR="00DB33BA" w:rsidRPr="004744F5" w:rsidRDefault="00DB33BA" w:rsidP="006F7CBC">
                              <w:pPr>
                                <w:jc w:val="center"/>
                                <w:rPr>
                                  <w:sz w:val="20"/>
                                  <w:szCs w:val="20"/>
                                </w:rPr>
                              </w:pPr>
                            </w:p>
                            <w:p w14:paraId="3008913C" w14:textId="77777777" w:rsidR="00DB33BA" w:rsidRPr="00272D45" w:rsidRDefault="00DB33BA" w:rsidP="006F7CBC">
                              <w:pPr>
                                <w:jc w:val="center"/>
                                <w:rPr>
                                  <w:b/>
                                  <w:sz w:val="23"/>
                                  <w:szCs w:val="23"/>
                                </w:rPr>
                              </w:pPr>
                              <w:r w:rsidRPr="00272D45">
                                <w:rPr>
                                  <w:b/>
                                  <w:sz w:val="23"/>
                                  <w:szCs w:val="23"/>
                                </w:rPr>
                                <w:t>CITY MANAGER</w:t>
                              </w:r>
                            </w:p>
                            <w:p w14:paraId="53B88157" w14:textId="62398161" w:rsidR="00DB33BA" w:rsidRPr="00272D45" w:rsidRDefault="0010639D" w:rsidP="006F7CBC">
                              <w:pPr>
                                <w:jc w:val="center"/>
                                <w:rPr>
                                  <w:sz w:val="23"/>
                                  <w:szCs w:val="23"/>
                                </w:rPr>
                              </w:pPr>
                              <w:r>
                                <w:rPr>
                                  <w:sz w:val="23"/>
                                  <w:szCs w:val="23"/>
                                </w:rPr>
                                <w:t>Kenneth Howard</w:t>
                              </w:r>
                            </w:p>
                            <w:p w14:paraId="6846B893" w14:textId="77777777" w:rsidR="00DB33BA" w:rsidRPr="004744F5" w:rsidRDefault="00DB33BA" w:rsidP="006F7CBC">
                              <w:pPr>
                                <w:jc w:val="center"/>
                                <w:rPr>
                                  <w:sz w:val="20"/>
                                  <w:szCs w:val="20"/>
                                </w:rPr>
                              </w:pPr>
                            </w:p>
                            <w:p w14:paraId="7C23D4A9" w14:textId="77777777" w:rsidR="00DB33BA" w:rsidRPr="00272D45" w:rsidRDefault="00DB33BA" w:rsidP="006F7CBC">
                              <w:pPr>
                                <w:jc w:val="center"/>
                                <w:rPr>
                                  <w:b/>
                                  <w:sz w:val="23"/>
                                  <w:szCs w:val="23"/>
                                </w:rPr>
                              </w:pPr>
                              <w:r w:rsidRPr="00272D45">
                                <w:rPr>
                                  <w:b/>
                                  <w:sz w:val="23"/>
                                  <w:szCs w:val="23"/>
                                </w:rPr>
                                <w:t>CITY CLERK</w:t>
                              </w:r>
                            </w:p>
                            <w:p w14:paraId="05A261DE" w14:textId="2991E31B" w:rsidR="00DB33BA" w:rsidRPr="00272D45" w:rsidRDefault="00BF4856" w:rsidP="006F7CBC">
                              <w:pPr>
                                <w:jc w:val="center"/>
                                <w:rPr>
                                  <w:sz w:val="23"/>
                                  <w:szCs w:val="23"/>
                                </w:rPr>
                              </w:pPr>
                              <w:r>
                                <w:rPr>
                                  <w:sz w:val="23"/>
                                  <w:szCs w:val="23"/>
                                </w:rPr>
                                <w:t>Estella L. Roberson</w:t>
                              </w:r>
                            </w:p>
                            <w:p w14:paraId="41912889" w14:textId="77777777" w:rsidR="00DB33BA" w:rsidRPr="004744F5" w:rsidRDefault="00DB33BA" w:rsidP="006F7CBC">
                              <w:pPr>
                                <w:jc w:val="center"/>
                                <w:rPr>
                                  <w:sz w:val="20"/>
                                  <w:szCs w:val="20"/>
                                </w:rPr>
                              </w:pPr>
                            </w:p>
                            <w:p w14:paraId="78CCF405" w14:textId="77777777" w:rsidR="00DB33BA" w:rsidRPr="00272D45" w:rsidRDefault="00DB33BA" w:rsidP="006F7CBC">
                              <w:pPr>
                                <w:jc w:val="center"/>
                                <w:rPr>
                                  <w:b/>
                                  <w:sz w:val="23"/>
                                  <w:szCs w:val="23"/>
                                </w:rPr>
                              </w:pPr>
                              <w:r w:rsidRPr="00272D45">
                                <w:rPr>
                                  <w:b/>
                                  <w:sz w:val="23"/>
                                  <w:szCs w:val="23"/>
                                </w:rPr>
                                <w:t>CITY ATTORNEY</w:t>
                              </w:r>
                            </w:p>
                            <w:p w14:paraId="69BA655D" w14:textId="77777777" w:rsidR="00DB33BA" w:rsidRPr="00272D45" w:rsidRDefault="00DB33BA" w:rsidP="006F7CBC">
                              <w:pPr>
                                <w:jc w:val="center"/>
                                <w:rPr>
                                  <w:sz w:val="23"/>
                                  <w:szCs w:val="23"/>
                                </w:rPr>
                              </w:pPr>
                              <w:r w:rsidRPr="00272D45">
                                <w:rPr>
                                  <w:sz w:val="23"/>
                                  <w:szCs w:val="23"/>
                                </w:rPr>
                                <w:t>Linnie L. Darden, III</w:t>
                              </w:r>
                            </w:p>
                          </w:txbxContent>
                        </wps:txbx>
                        <wps:bodyPr rot="0" vert="horz" wrap="square" lIns="91440" tIns="45720" rIns="91440" bIns="45720" anchor="t" anchorCtr="0" upright="1">
                          <a:spAutoFit/>
                        </wps:bodyPr>
                      </wps:wsp>
                      <wps:wsp>
                        <wps:cNvPr id="1710666802" name="Text Box 8"/>
                        <wps:cNvSpPr txBox="1">
                          <a:spLocks noChangeArrowheads="1"/>
                        </wps:cNvSpPr>
                        <wps:spPr bwMode="auto">
                          <a:xfrm>
                            <a:off x="55545" y="517"/>
                            <a:ext cx="17636" cy="15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96EB3" w14:textId="77777777" w:rsidR="00DB33BA" w:rsidRPr="00272D45" w:rsidRDefault="00DB33BA" w:rsidP="006F7CBC">
                              <w:pPr>
                                <w:jc w:val="center"/>
                                <w:rPr>
                                  <w:b/>
                                  <w:sz w:val="23"/>
                                  <w:szCs w:val="23"/>
                                </w:rPr>
                              </w:pPr>
                              <w:r w:rsidRPr="00272D45">
                                <w:rPr>
                                  <w:b/>
                                  <w:sz w:val="23"/>
                                  <w:szCs w:val="23"/>
                                </w:rPr>
                                <w:t>MAYOR PRO TEM</w:t>
                              </w:r>
                            </w:p>
                            <w:p w14:paraId="7E98A530" w14:textId="299A4F6D" w:rsidR="00DB33BA" w:rsidRPr="00272D45" w:rsidRDefault="00F26D54" w:rsidP="006F7CBC">
                              <w:pPr>
                                <w:jc w:val="center"/>
                                <w:rPr>
                                  <w:sz w:val="23"/>
                                  <w:szCs w:val="23"/>
                                </w:rPr>
                              </w:pPr>
                              <w:r>
                                <w:rPr>
                                  <w:sz w:val="23"/>
                                  <w:szCs w:val="23"/>
                                </w:rPr>
                                <w:t>Vicky C. Nelson</w:t>
                              </w:r>
                            </w:p>
                            <w:p w14:paraId="41060C50" w14:textId="77777777" w:rsidR="00DB33BA" w:rsidRPr="004744F5" w:rsidRDefault="00DB33BA" w:rsidP="006F7CBC">
                              <w:pPr>
                                <w:jc w:val="center"/>
                                <w:rPr>
                                  <w:sz w:val="20"/>
                                  <w:szCs w:val="20"/>
                                </w:rPr>
                              </w:pPr>
                            </w:p>
                            <w:p w14:paraId="201325DE" w14:textId="77777777" w:rsidR="00DB33BA" w:rsidRPr="00272D45" w:rsidRDefault="00DB33BA" w:rsidP="006F7CBC">
                              <w:pPr>
                                <w:jc w:val="center"/>
                                <w:rPr>
                                  <w:sz w:val="23"/>
                                  <w:szCs w:val="23"/>
                                </w:rPr>
                              </w:pPr>
                              <w:r w:rsidRPr="00272D45">
                                <w:rPr>
                                  <w:b/>
                                  <w:sz w:val="23"/>
                                  <w:szCs w:val="23"/>
                                </w:rPr>
                                <w:t>COUNCIL MEMBERS</w:t>
                              </w:r>
                              <w:r w:rsidRPr="00272D45">
                                <w:rPr>
                                  <w:b/>
                                  <w:sz w:val="23"/>
                                  <w:szCs w:val="23"/>
                                </w:rPr>
                                <w:br/>
                              </w:r>
                              <w:r w:rsidRPr="00272D45">
                                <w:rPr>
                                  <w:sz w:val="23"/>
                                  <w:szCs w:val="23"/>
                                </w:rPr>
                                <w:t xml:space="preserve">Diana </w:t>
                              </w:r>
                              <w:r>
                                <w:rPr>
                                  <w:sz w:val="23"/>
                                  <w:szCs w:val="23"/>
                                </w:rPr>
                                <w:t xml:space="preserve">F. </w:t>
                              </w:r>
                              <w:r w:rsidRPr="00272D45">
                                <w:rPr>
                                  <w:sz w:val="23"/>
                                  <w:szCs w:val="23"/>
                                </w:rPr>
                                <w:t>Reid</w:t>
                              </w:r>
                            </w:p>
                            <w:p w14:paraId="19A07018" w14:textId="77777777" w:rsidR="00DB33BA" w:rsidRPr="00272D45" w:rsidRDefault="00DB33BA" w:rsidP="006F7CBC">
                              <w:pPr>
                                <w:jc w:val="center"/>
                                <w:rPr>
                                  <w:sz w:val="23"/>
                                  <w:szCs w:val="23"/>
                                </w:rPr>
                              </w:pPr>
                              <w:r w:rsidRPr="00272D45">
                                <w:rPr>
                                  <w:sz w:val="23"/>
                                  <w:szCs w:val="23"/>
                                </w:rPr>
                                <w:t>Jason Floyd</w:t>
                              </w:r>
                            </w:p>
                            <w:p w14:paraId="3AF91645" w14:textId="22C4CFE6" w:rsidR="00DB33BA" w:rsidRDefault="00F26D54" w:rsidP="006F7CBC">
                              <w:pPr>
                                <w:jc w:val="center"/>
                                <w:rPr>
                                  <w:sz w:val="23"/>
                                  <w:szCs w:val="23"/>
                                </w:rPr>
                              </w:pPr>
                              <w:r>
                                <w:rPr>
                                  <w:sz w:val="23"/>
                                  <w:szCs w:val="23"/>
                                </w:rPr>
                                <w:t xml:space="preserve"> Dexter L. Newby</w:t>
                              </w:r>
                            </w:p>
                            <w:p w14:paraId="05D52B9E" w14:textId="2852248C" w:rsidR="00F26D54" w:rsidRPr="00272D45" w:rsidRDefault="00F26D54" w:rsidP="006F7CBC">
                              <w:pPr>
                                <w:jc w:val="center"/>
                                <w:rPr>
                                  <w:sz w:val="23"/>
                                  <w:szCs w:val="23"/>
                                </w:rPr>
                              </w:pPr>
                              <w:r>
                                <w:rPr>
                                  <w:sz w:val="23"/>
                                  <w:szCs w:val="23"/>
                                </w:rPr>
                                <w:t>Jose A. Ortiz, Jr.</w:t>
                              </w:r>
                            </w:p>
                            <w:p w14:paraId="00D82ED6" w14:textId="4ED6CF42" w:rsidR="00DB33BA" w:rsidRPr="00272D45" w:rsidRDefault="00F26D54" w:rsidP="006F7CBC">
                              <w:pPr>
                                <w:jc w:val="center"/>
                                <w:rPr>
                                  <w:sz w:val="23"/>
                                  <w:szCs w:val="23"/>
                                </w:rPr>
                              </w:pPr>
                              <w:r>
                                <w:rPr>
                                  <w:sz w:val="23"/>
                                  <w:szCs w:val="23"/>
                                </w:rPr>
                                <w:t xml:space="preserve"> </w:t>
                              </w:r>
                            </w:p>
                          </w:txbxContent>
                        </wps:txbx>
                        <wps:bodyPr rot="0" vert="horz" wrap="square" lIns="91440" tIns="45720" rIns="91440" bIns="45720" anchor="t" anchorCtr="0" upright="1">
                          <a:spAutoFit/>
                        </wps:bodyPr>
                      </wps:wsp>
                      <pic:pic xmlns:pic="http://schemas.openxmlformats.org/drawingml/2006/picture">
                        <pic:nvPicPr>
                          <pic:cNvPr id="1815685157" name="Picture 1" descr="Hinesville_Logo copy.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063" y="1464"/>
                            <a:ext cx="33056" cy="114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4F7216E" id="Group 18" o:spid="_x0000_s1026" style="position:absolute;margin-left:-63.2pt;margin-top:8.8pt;width:590.9pt;height:147.5pt;z-index:251665408;mso-position-vertical-relative:page;mso-width-relative:margin;mso-height-relative:margin" coordorigin="-1897,517" coordsize="75078,18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">
                <v:shapetype id="_x0000_t202" coordsize="21600,21600" o:spt="202" path="m,l,21600r21600,l21600,xe">
                  <v:stroke joinstyle="miter"/>
                  <v:path gradientshapeok="t" o:connecttype="rect"/>
                </v:shapetype>
                <v:shape id="Text Box 7" o:spid="_x0000_s1027" type="#_x0000_t202" style="position:absolute;left:-1897;top:517;width:15183;height:1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" stroked="f">
                  <v:textbox style="mso-fit-shape-to-text:t">
                    <w:txbxContent>
                      <w:p w14:paraId="2E481A14" w14:textId="77777777" w:rsidR="00DB33BA" w:rsidRPr="00272D45" w:rsidRDefault="00DB33BA" w:rsidP="006F7CBC">
                        <w:pPr>
                          <w:jc w:val="center"/>
                          <w:rPr>
                            <w:b/>
                            <w:sz w:val="23"/>
                            <w:szCs w:val="23"/>
                          </w:rPr>
                        </w:pPr>
                        <w:r w:rsidRPr="00272D45">
                          <w:rPr>
                            <w:b/>
                            <w:sz w:val="23"/>
                            <w:szCs w:val="23"/>
                          </w:rPr>
                          <w:t>MAYOR</w:t>
                        </w:r>
                      </w:p>
                      <w:p w14:paraId="1F1D35C1" w14:textId="5DD76211" w:rsidR="00DB33BA" w:rsidRPr="00272D45" w:rsidRDefault="00F26D54" w:rsidP="006F7CBC">
                        <w:pPr>
                          <w:jc w:val="center"/>
                          <w:rPr>
                            <w:sz w:val="23"/>
                            <w:szCs w:val="23"/>
                          </w:rPr>
                        </w:pPr>
                        <w:r>
                          <w:rPr>
                            <w:sz w:val="23"/>
                            <w:szCs w:val="23"/>
                          </w:rPr>
                          <w:t>Karl Riles</w:t>
                        </w:r>
                      </w:p>
                      <w:p w14:paraId="3EA3E157" w14:textId="77777777" w:rsidR="00DB33BA" w:rsidRPr="004744F5" w:rsidRDefault="00DB33BA" w:rsidP="006F7CBC">
                        <w:pPr>
                          <w:jc w:val="center"/>
                          <w:rPr>
                            <w:sz w:val="20"/>
                            <w:szCs w:val="20"/>
                          </w:rPr>
                        </w:pPr>
                      </w:p>
                      <w:p w14:paraId="3008913C" w14:textId="77777777" w:rsidR="00DB33BA" w:rsidRPr="00272D45" w:rsidRDefault="00DB33BA" w:rsidP="006F7CBC">
                        <w:pPr>
                          <w:jc w:val="center"/>
                          <w:rPr>
                            <w:b/>
                            <w:sz w:val="23"/>
                            <w:szCs w:val="23"/>
                          </w:rPr>
                        </w:pPr>
                        <w:r w:rsidRPr="00272D45">
                          <w:rPr>
                            <w:b/>
                            <w:sz w:val="23"/>
                            <w:szCs w:val="23"/>
                          </w:rPr>
                          <w:t>CITY MANAGER</w:t>
                        </w:r>
                      </w:p>
                      <w:p w14:paraId="53B88157" w14:textId="62398161" w:rsidR="00DB33BA" w:rsidRPr="00272D45" w:rsidRDefault="0010639D" w:rsidP="006F7CBC">
                        <w:pPr>
                          <w:jc w:val="center"/>
                          <w:rPr>
                            <w:sz w:val="23"/>
                            <w:szCs w:val="23"/>
                          </w:rPr>
                        </w:pPr>
                        <w:r>
                          <w:rPr>
                            <w:sz w:val="23"/>
                            <w:szCs w:val="23"/>
                          </w:rPr>
                          <w:t>Kenneth Howard</w:t>
                        </w:r>
                      </w:p>
                      <w:p w14:paraId="6846B893" w14:textId="77777777" w:rsidR="00DB33BA" w:rsidRPr="004744F5" w:rsidRDefault="00DB33BA" w:rsidP="006F7CBC">
                        <w:pPr>
                          <w:jc w:val="center"/>
                          <w:rPr>
                            <w:sz w:val="20"/>
                            <w:szCs w:val="20"/>
                          </w:rPr>
                        </w:pPr>
                      </w:p>
                      <w:p w14:paraId="7C23D4A9" w14:textId="77777777" w:rsidR="00DB33BA" w:rsidRPr="00272D45" w:rsidRDefault="00DB33BA" w:rsidP="006F7CBC">
                        <w:pPr>
                          <w:jc w:val="center"/>
                          <w:rPr>
                            <w:b/>
                            <w:sz w:val="23"/>
                            <w:szCs w:val="23"/>
                          </w:rPr>
                        </w:pPr>
                        <w:r w:rsidRPr="00272D45">
                          <w:rPr>
                            <w:b/>
                            <w:sz w:val="23"/>
                            <w:szCs w:val="23"/>
                          </w:rPr>
                          <w:t>CITY CLERK</w:t>
                        </w:r>
                      </w:p>
                      <w:p w14:paraId="05A261DE" w14:textId="2991E31B" w:rsidR="00DB33BA" w:rsidRPr="00272D45" w:rsidRDefault="00BF4856" w:rsidP="006F7CBC">
                        <w:pPr>
                          <w:jc w:val="center"/>
                          <w:rPr>
                            <w:sz w:val="23"/>
                            <w:szCs w:val="23"/>
                          </w:rPr>
                        </w:pPr>
                        <w:r>
                          <w:rPr>
                            <w:sz w:val="23"/>
                            <w:szCs w:val="23"/>
                          </w:rPr>
                          <w:t>Estella L. Roberson</w:t>
                        </w:r>
                      </w:p>
                      <w:p w14:paraId="41912889" w14:textId="77777777" w:rsidR="00DB33BA" w:rsidRPr="004744F5" w:rsidRDefault="00DB33BA" w:rsidP="006F7CBC">
                        <w:pPr>
                          <w:jc w:val="center"/>
                          <w:rPr>
                            <w:sz w:val="20"/>
                            <w:szCs w:val="20"/>
                          </w:rPr>
                        </w:pPr>
                      </w:p>
                      <w:p w14:paraId="78CCF405" w14:textId="77777777" w:rsidR="00DB33BA" w:rsidRPr="00272D45" w:rsidRDefault="00DB33BA" w:rsidP="006F7CBC">
                        <w:pPr>
                          <w:jc w:val="center"/>
                          <w:rPr>
                            <w:b/>
                            <w:sz w:val="23"/>
                            <w:szCs w:val="23"/>
                          </w:rPr>
                        </w:pPr>
                        <w:r w:rsidRPr="00272D45">
                          <w:rPr>
                            <w:b/>
                            <w:sz w:val="23"/>
                            <w:szCs w:val="23"/>
                          </w:rPr>
                          <w:t>CITY ATTORNEY</w:t>
                        </w:r>
                      </w:p>
                      <w:p w14:paraId="69BA655D" w14:textId="77777777" w:rsidR="00DB33BA" w:rsidRPr="00272D45" w:rsidRDefault="00DB33BA" w:rsidP="006F7CBC">
                        <w:pPr>
                          <w:jc w:val="center"/>
                          <w:rPr>
                            <w:sz w:val="23"/>
                            <w:szCs w:val="23"/>
                          </w:rPr>
                        </w:pPr>
                        <w:r w:rsidRPr="00272D45">
                          <w:rPr>
                            <w:sz w:val="23"/>
                            <w:szCs w:val="23"/>
                          </w:rPr>
                          <w:t>Linnie L. Darden, III</w:t>
                        </w:r>
                      </w:p>
                    </w:txbxContent>
                  </v:textbox>
                </v:shape>
                <v:shape id="Text Box 8" o:spid="_x0000_s1028" type="#_x0000_t202" style="position:absolute;left:55545;top:517;width:17636;height:1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" stroked="f">
                  <v:textbox style="mso-fit-shape-to-text:t">
                    <w:txbxContent>
                      <w:p w14:paraId="65796EB3" w14:textId="77777777" w:rsidR="00DB33BA" w:rsidRPr="00272D45" w:rsidRDefault="00DB33BA" w:rsidP="006F7CBC">
                        <w:pPr>
                          <w:jc w:val="center"/>
                          <w:rPr>
                            <w:b/>
                            <w:sz w:val="23"/>
                            <w:szCs w:val="23"/>
                          </w:rPr>
                        </w:pPr>
                        <w:r w:rsidRPr="00272D45">
                          <w:rPr>
                            <w:b/>
                            <w:sz w:val="23"/>
                            <w:szCs w:val="23"/>
                          </w:rPr>
                          <w:t>MAYOR PRO TEM</w:t>
                        </w:r>
                      </w:p>
                      <w:p w14:paraId="7E98A530" w14:textId="299A4F6D" w:rsidR="00DB33BA" w:rsidRPr="00272D45" w:rsidRDefault="00F26D54" w:rsidP="006F7CBC">
                        <w:pPr>
                          <w:jc w:val="center"/>
                          <w:rPr>
                            <w:sz w:val="23"/>
                            <w:szCs w:val="23"/>
                          </w:rPr>
                        </w:pPr>
                        <w:r>
                          <w:rPr>
                            <w:sz w:val="23"/>
                            <w:szCs w:val="23"/>
                          </w:rPr>
                          <w:t>Vicky C. Nelson</w:t>
                        </w:r>
                      </w:p>
                      <w:p w14:paraId="41060C50" w14:textId="77777777" w:rsidR="00DB33BA" w:rsidRPr="004744F5" w:rsidRDefault="00DB33BA" w:rsidP="006F7CBC">
                        <w:pPr>
                          <w:jc w:val="center"/>
                          <w:rPr>
                            <w:sz w:val="20"/>
                            <w:szCs w:val="20"/>
                          </w:rPr>
                        </w:pPr>
                      </w:p>
                      <w:p w14:paraId="201325DE" w14:textId="77777777" w:rsidR="00DB33BA" w:rsidRPr="00272D45" w:rsidRDefault="00DB33BA" w:rsidP="006F7CBC">
                        <w:pPr>
                          <w:jc w:val="center"/>
                          <w:rPr>
                            <w:sz w:val="23"/>
                            <w:szCs w:val="23"/>
                          </w:rPr>
                        </w:pPr>
                        <w:r w:rsidRPr="00272D45">
                          <w:rPr>
                            <w:b/>
                            <w:sz w:val="23"/>
                            <w:szCs w:val="23"/>
                          </w:rPr>
                          <w:t>COUNCIL MEMBERS</w:t>
                        </w:r>
                        <w:r w:rsidRPr="00272D45">
                          <w:rPr>
                            <w:b/>
                            <w:sz w:val="23"/>
                            <w:szCs w:val="23"/>
                          </w:rPr>
                          <w:br/>
                        </w:r>
                        <w:r w:rsidRPr="00272D45">
                          <w:rPr>
                            <w:sz w:val="23"/>
                            <w:szCs w:val="23"/>
                          </w:rPr>
                          <w:t xml:space="preserve">Diana </w:t>
                        </w:r>
                        <w:r>
                          <w:rPr>
                            <w:sz w:val="23"/>
                            <w:szCs w:val="23"/>
                          </w:rPr>
                          <w:t xml:space="preserve">F. </w:t>
                        </w:r>
                        <w:r w:rsidRPr="00272D45">
                          <w:rPr>
                            <w:sz w:val="23"/>
                            <w:szCs w:val="23"/>
                          </w:rPr>
                          <w:t>Reid</w:t>
                        </w:r>
                      </w:p>
                      <w:p w14:paraId="19A07018" w14:textId="77777777" w:rsidR="00DB33BA" w:rsidRPr="00272D45" w:rsidRDefault="00DB33BA" w:rsidP="006F7CBC">
                        <w:pPr>
                          <w:jc w:val="center"/>
                          <w:rPr>
                            <w:sz w:val="23"/>
                            <w:szCs w:val="23"/>
                          </w:rPr>
                        </w:pPr>
                        <w:r w:rsidRPr="00272D45">
                          <w:rPr>
                            <w:sz w:val="23"/>
                            <w:szCs w:val="23"/>
                          </w:rPr>
                          <w:t>Jason Floyd</w:t>
                        </w:r>
                      </w:p>
                      <w:p w14:paraId="3AF91645" w14:textId="22C4CFE6" w:rsidR="00DB33BA" w:rsidRDefault="00F26D54" w:rsidP="006F7CBC">
                        <w:pPr>
                          <w:jc w:val="center"/>
                          <w:rPr>
                            <w:sz w:val="23"/>
                            <w:szCs w:val="23"/>
                          </w:rPr>
                        </w:pPr>
                        <w:r>
                          <w:rPr>
                            <w:sz w:val="23"/>
                            <w:szCs w:val="23"/>
                          </w:rPr>
                          <w:t xml:space="preserve"> Dexter L. Newby</w:t>
                        </w:r>
                      </w:p>
                      <w:p w14:paraId="05D52B9E" w14:textId="2852248C" w:rsidR="00F26D54" w:rsidRPr="00272D45" w:rsidRDefault="00F26D54" w:rsidP="006F7CBC">
                        <w:pPr>
                          <w:jc w:val="center"/>
                          <w:rPr>
                            <w:sz w:val="23"/>
                            <w:szCs w:val="23"/>
                          </w:rPr>
                        </w:pPr>
                        <w:r>
                          <w:rPr>
                            <w:sz w:val="23"/>
                            <w:szCs w:val="23"/>
                          </w:rPr>
                          <w:t>Jose A. Ortiz, Jr.</w:t>
                        </w:r>
                      </w:p>
                      <w:p w14:paraId="00D82ED6" w14:textId="4ED6CF42" w:rsidR="00DB33BA" w:rsidRPr="00272D45" w:rsidRDefault="00F26D54" w:rsidP="006F7CBC">
                        <w:pPr>
                          <w:jc w:val="center"/>
                          <w:rPr>
                            <w:sz w:val="23"/>
                            <w:szCs w:val="23"/>
                          </w:rPr>
                        </w:pPr>
                        <w:r>
                          <w:rPr>
                            <w:sz w:val="23"/>
                            <w:szCs w:val="23"/>
                          </w:rPr>
                          <w:t xml:space="preserve"> </w:t>
                        </w:r>
                      </w:p>
                    </w:txbxContent>
                  </v:textbox>
                </v:shape>
                <v:shape id="Picture 1" o:spid="_x0000_s1029" type="#_x0000_t75" alt="Hinesville_Logo copy.png" style="position:absolute;left:19063;top:1464;width:33056;height:1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">
                  <v:imagedata r:id="rId10" o:title="Hinesville_Logo copy"/>
                </v:shape>
                <w10:wrap anchory="page"/>
                <w10:anchorlock/>
              </v:group>
            </w:pict>
          </mc:Fallback>
        </mc:AlternateContent>
      </w:r>
    </w:p>
    <w:sectPr w:rsidR="00F143E2" w:rsidRPr="00B76662" w:rsidSect="006A5DA6">
      <w:footerReference w:type="default" r:id="rId11"/>
      <w:pgSz w:w="12240" w:h="15840" w:code="1"/>
      <w:pgMar w:top="1440" w:right="1440" w:bottom="144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4E0893" w14:textId="77777777" w:rsidR="00271BD2" w:rsidRDefault="00271BD2" w:rsidP="0052201D">
      <w:r>
        <w:separator/>
      </w:r>
    </w:p>
  </w:endnote>
  <w:endnote w:type="continuationSeparator" w:id="0">
    <w:p w14:paraId="46858187" w14:textId="77777777" w:rsidR="00271BD2" w:rsidRDefault="00271BD2" w:rsidP="00522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426A9" w14:textId="43B1AFFC" w:rsidR="0052201D" w:rsidRDefault="0052201D">
    <w:pPr>
      <w:pStyle w:val="Footer"/>
    </w:pPr>
    <w:r>
      <w:rPr>
        <w:noProof/>
      </w:rPr>
      <w:drawing>
        <wp:anchor distT="0" distB="0" distL="114300" distR="114300" simplePos="0" relativeHeight="251659264" behindDoc="0" locked="0" layoutInCell="1" allowOverlap="1" wp14:anchorId="12B9247A" wp14:editId="45644519">
          <wp:simplePos x="0" y="0"/>
          <wp:positionH relativeFrom="column">
            <wp:posOffset>-742950</wp:posOffset>
          </wp:positionH>
          <wp:positionV relativeFrom="paragraph">
            <wp:posOffset>-295275</wp:posOffset>
          </wp:positionV>
          <wp:extent cx="7362825" cy="703580"/>
          <wp:effectExtent l="0" t="0" r="9525" b="1270"/>
          <wp:wrapSquare wrapText="bothSides"/>
          <wp:docPr id="2099514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2825" cy="7035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B0668" w14:textId="77777777" w:rsidR="00271BD2" w:rsidRDefault="00271BD2" w:rsidP="0052201D">
      <w:r>
        <w:separator/>
      </w:r>
    </w:p>
  </w:footnote>
  <w:footnote w:type="continuationSeparator" w:id="0">
    <w:p w14:paraId="354D6F44" w14:textId="77777777" w:rsidR="00271BD2" w:rsidRDefault="00271BD2" w:rsidP="005220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 o:bullet="t">
        <v:imagedata r:id="rId1" o:title="clip_image001"/>
      </v:shape>
    </w:pict>
  </w:numPicBullet>
  <w:abstractNum w:abstractNumId="0" w15:restartNumberingAfterBreak="0">
    <w:nsid w:val="04B963A0"/>
    <w:multiLevelType w:val="hybridMultilevel"/>
    <w:tmpl w:val="8EBA0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416CD"/>
    <w:multiLevelType w:val="hybridMultilevel"/>
    <w:tmpl w:val="E1704622"/>
    <w:lvl w:ilvl="0" w:tplc="51D23E8C">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602C72"/>
    <w:multiLevelType w:val="hybridMultilevel"/>
    <w:tmpl w:val="92D0D94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5166728"/>
    <w:multiLevelType w:val="hybridMultilevel"/>
    <w:tmpl w:val="4928D33A"/>
    <w:lvl w:ilvl="0" w:tplc="04090005">
      <w:start w:val="1"/>
      <w:numFmt w:val="bullet"/>
      <w:lvlText w:val=""/>
      <w:lvlJc w:val="left"/>
      <w:pPr>
        <w:tabs>
          <w:tab w:val="num" w:pos="900"/>
        </w:tabs>
        <w:ind w:left="900" w:hanging="360"/>
      </w:pPr>
      <w:rPr>
        <w:rFonts w:ascii="Wingdings" w:hAnsi="Wingdings" w:hint="default"/>
      </w:rPr>
    </w:lvl>
    <w:lvl w:ilvl="1" w:tplc="24FC3558">
      <w:numFmt w:val="bullet"/>
      <w:lvlText w:val=""/>
      <w:lvlJc w:val="left"/>
      <w:pPr>
        <w:tabs>
          <w:tab w:val="num" w:pos="1440"/>
        </w:tabs>
        <w:ind w:left="1440" w:hanging="360"/>
      </w:pPr>
      <w:rPr>
        <w:rFonts w:ascii="Symbol" w:eastAsia="Times New Roman" w:hAnsi="Symbol" w:cs="Times New Roman" w:hint="default"/>
      </w:rPr>
    </w:lvl>
    <w:lvl w:ilvl="2" w:tplc="D4DA64CE">
      <w:numFmt w:val="bullet"/>
      <w:lvlText w:val=""/>
      <w:lvlJc w:val="left"/>
      <w:pPr>
        <w:tabs>
          <w:tab w:val="num" w:pos="2160"/>
        </w:tabs>
        <w:ind w:left="2160" w:hanging="360"/>
      </w:pPr>
      <w:rPr>
        <w:rFonts w:ascii="Symbol" w:eastAsia="Times New Roman" w:hAnsi="Symbol"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820D24"/>
    <w:multiLevelType w:val="hybridMultilevel"/>
    <w:tmpl w:val="C2E69992"/>
    <w:lvl w:ilvl="0" w:tplc="04090007">
      <w:start w:val="1"/>
      <w:numFmt w:val="bullet"/>
      <w:lvlText w:val=""/>
      <w:lvlPicBulletId w:val="0"/>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62C01FE8"/>
    <w:multiLevelType w:val="hybridMultilevel"/>
    <w:tmpl w:val="78DE65E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F11662"/>
    <w:multiLevelType w:val="hybridMultilevel"/>
    <w:tmpl w:val="A3E628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2464132"/>
    <w:multiLevelType w:val="hybridMultilevel"/>
    <w:tmpl w:val="B066D7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4414BC"/>
    <w:multiLevelType w:val="hybridMultilevel"/>
    <w:tmpl w:val="2C9602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5"/>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8"/>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3B9"/>
    <w:rsid w:val="00000ABE"/>
    <w:rsid w:val="000107CA"/>
    <w:rsid w:val="000161A2"/>
    <w:rsid w:val="00026A29"/>
    <w:rsid w:val="00050446"/>
    <w:rsid w:val="000506CC"/>
    <w:rsid w:val="000519DF"/>
    <w:rsid w:val="000759E1"/>
    <w:rsid w:val="00087CEB"/>
    <w:rsid w:val="000A50CD"/>
    <w:rsid w:val="000B18D0"/>
    <w:rsid w:val="000C13B9"/>
    <w:rsid w:val="000D2A94"/>
    <w:rsid w:val="000F79E8"/>
    <w:rsid w:val="0010639D"/>
    <w:rsid w:val="00112937"/>
    <w:rsid w:val="001203F7"/>
    <w:rsid w:val="001371AB"/>
    <w:rsid w:val="00145589"/>
    <w:rsid w:val="0015061F"/>
    <w:rsid w:val="001510F9"/>
    <w:rsid w:val="0016499C"/>
    <w:rsid w:val="00165C82"/>
    <w:rsid w:val="0019093B"/>
    <w:rsid w:val="001B074F"/>
    <w:rsid w:val="001D0F67"/>
    <w:rsid w:val="001E1D17"/>
    <w:rsid w:val="00200BCD"/>
    <w:rsid w:val="00202AD8"/>
    <w:rsid w:val="0021244D"/>
    <w:rsid w:val="00214D9F"/>
    <w:rsid w:val="0022134C"/>
    <w:rsid w:val="00271B16"/>
    <w:rsid w:val="00271BD2"/>
    <w:rsid w:val="00272D45"/>
    <w:rsid w:val="002753E4"/>
    <w:rsid w:val="00286CAB"/>
    <w:rsid w:val="002B2D99"/>
    <w:rsid w:val="002B69BC"/>
    <w:rsid w:val="002C2076"/>
    <w:rsid w:val="002D0827"/>
    <w:rsid w:val="002E4782"/>
    <w:rsid w:val="002E4AB0"/>
    <w:rsid w:val="002F26F0"/>
    <w:rsid w:val="00323E16"/>
    <w:rsid w:val="003247F2"/>
    <w:rsid w:val="00357DF3"/>
    <w:rsid w:val="00387584"/>
    <w:rsid w:val="003B0049"/>
    <w:rsid w:val="003B1CDD"/>
    <w:rsid w:val="003B4E28"/>
    <w:rsid w:val="003C079C"/>
    <w:rsid w:val="003D0A73"/>
    <w:rsid w:val="003E2A19"/>
    <w:rsid w:val="003F28EB"/>
    <w:rsid w:val="003F2B1C"/>
    <w:rsid w:val="00401BE5"/>
    <w:rsid w:val="00402603"/>
    <w:rsid w:val="00404F6D"/>
    <w:rsid w:val="00433E6D"/>
    <w:rsid w:val="00443199"/>
    <w:rsid w:val="00466526"/>
    <w:rsid w:val="004744F5"/>
    <w:rsid w:val="0047641A"/>
    <w:rsid w:val="004900A7"/>
    <w:rsid w:val="00497124"/>
    <w:rsid w:val="004A596B"/>
    <w:rsid w:val="004E22A3"/>
    <w:rsid w:val="005160D6"/>
    <w:rsid w:val="0052201D"/>
    <w:rsid w:val="00525355"/>
    <w:rsid w:val="00526A23"/>
    <w:rsid w:val="0053080F"/>
    <w:rsid w:val="00542691"/>
    <w:rsid w:val="0056512B"/>
    <w:rsid w:val="00565708"/>
    <w:rsid w:val="005A73D6"/>
    <w:rsid w:val="005C4599"/>
    <w:rsid w:val="005E1114"/>
    <w:rsid w:val="005F0162"/>
    <w:rsid w:val="00602649"/>
    <w:rsid w:val="00614A31"/>
    <w:rsid w:val="00615ABE"/>
    <w:rsid w:val="006177DF"/>
    <w:rsid w:val="00623AA7"/>
    <w:rsid w:val="0064022C"/>
    <w:rsid w:val="006521FA"/>
    <w:rsid w:val="006525BA"/>
    <w:rsid w:val="00656B34"/>
    <w:rsid w:val="0066244F"/>
    <w:rsid w:val="0066758D"/>
    <w:rsid w:val="00686419"/>
    <w:rsid w:val="006A4A3B"/>
    <w:rsid w:val="006A5DA6"/>
    <w:rsid w:val="006A5EB7"/>
    <w:rsid w:val="006B6CF5"/>
    <w:rsid w:val="006E6D11"/>
    <w:rsid w:val="006F02A7"/>
    <w:rsid w:val="006F7CBC"/>
    <w:rsid w:val="007259C1"/>
    <w:rsid w:val="00726F9B"/>
    <w:rsid w:val="00733A73"/>
    <w:rsid w:val="0073453C"/>
    <w:rsid w:val="00741306"/>
    <w:rsid w:val="00751120"/>
    <w:rsid w:val="0077200A"/>
    <w:rsid w:val="00773C36"/>
    <w:rsid w:val="0078397C"/>
    <w:rsid w:val="00796943"/>
    <w:rsid w:val="007C2BF3"/>
    <w:rsid w:val="007D26A2"/>
    <w:rsid w:val="007E6BCB"/>
    <w:rsid w:val="008040F6"/>
    <w:rsid w:val="00817F4F"/>
    <w:rsid w:val="00833DE9"/>
    <w:rsid w:val="008357D4"/>
    <w:rsid w:val="00856A6A"/>
    <w:rsid w:val="00863D11"/>
    <w:rsid w:val="00875D9F"/>
    <w:rsid w:val="00884107"/>
    <w:rsid w:val="00885C4A"/>
    <w:rsid w:val="00895FAC"/>
    <w:rsid w:val="00896A3D"/>
    <w:rsid w:val="008A25B3"/>
    <w:rsid w:val="008B4672"/>
    <w:rsid w:val="008E05E5"/>
    <w:rsid w:val="008E2137"/>
    <w:rsid w:val="008F3CE7"/>
    <w:rsid w:val="00900F14"/>
    <w:rsid w:val="009019BD"/>
    <w:rsid w:val="00904520"/>
    <w:rsid w:val="0093346D"/>
    <w:rsid w:val="00936FBB"/>
    <w:rsid w:val="00944136"/>
    <w:rsid w:val="00944E40"/>
    <w:rsid w:val="0094677D"/>
    <w:rsid w:val="00950714"/>
    <w:rsid w:val="00961982"/>
    <w:rsid w:val="009815C8"/>
    <w:rsid w:val="00994AB6"/>
    <w:rsid w:val="00995554"/>
    <w:rsid w:val="00996F9C"/>
    <w:rsid w:val="009973D2"/>
    <w:rsid w:val="009A537E"/>
    <w:rsid w:val="009A7EB9"/>
    <w:rsid w:val="009B3E82"/>
    <w:rsid w:val="009C444C"/>
    <w:rsid w:val="009F0FDB"/>
    <w:rsid w:val="009F7478"/>
    <w:rsid w:val="00A36F7B"/>
    <w:rsid w:val="00A620A4"/>
    <w:rsid w:val="00A976B2"/>
    <w:rsid w:val="00AC5C03"/>
    <w:rsid w:val="00AC71FF"/>
    <w:rsid w:val="00AD1E96"/>
    <w:rsid w:val="00AD4EE9"/>
    <w:rsid w:val="00AD5F73"/>
    <w:rsid w:val="00AE2244"/>
    <w:rsid w:val="00AE5CFC"/>
    <w:rsid w:val="00AF539A"/>
    <w:rsid w:val="00B14742"/>
    <w:rsid w:val="00B502EA"/>
    <w:rsid w:val="00B52612"/>
    <w:rsid w:val="00B7103E"/>
    <w:rsid w:val="00B7396A"/>
    <w:rsid w:val="00B76662"/>
    <w:rsid w:val="00B770B2"/>
    <w:rsid w:val="00B92814"/>
    <w:rsid w:val="00BA2E9F"/>
    <w:rsid w:val="00BA7E87"/>
    <w:rsid w:val="00BB1944"/>
    <w:rsid w:val="00BB7BEA"/>
    <w:rsid w:val="00BC0940"/>
    <w:rsid w:val="00BF1161"/>
    <w:rsid w:val="00BF4856"/>
    <w:rsid w:val="00BF6DE6"/>
    <w:rsid w:val="00C30099"/>
    <w:rsid w:val="00C3195E"/>
    <w:rsid w:val="00C36132"/>
    <w:rsid w:val="00C36DA9"/>
    <w:rsid w:val="00C62577"/>
    <w:rsid w:val="00C7046F"/>
    <w:rsid w:val="00C81666"/>
    <w:rsid w:val="00C8572D"/>
    <w:rsid w:val="00C91DAA"/>
    <w:rsid w:val="00C92BB9"/>
    <w:rsid w:val="00C92EC4"/>
    <w:rsid w:val="00C938AC"/>
    <w:rsid w:val="00CA521C"/>
    <w:rsid w:val="00CD18FD"/>
    <w:rsid w:val="00D3466D"/>
    <w:rsid w:val="00D3684B"/>
    <w:rsid w:val="00D44593"/>
    <w:rsid w:val="00D46D49"/>
    <w:rsid w:val="00D6331B"/>
    <w:rsid w:val="00D77681"/>
    <w:rsid w:val="00D87020"/>
    <w:rsid w:val="00D96D06"/>
    <w:rsid w:val="00DB0B7D"/>
    <w:rsid w:val="00DB33BA"/>
    <w:rsid w:val="00DB46D3"/>
    <w:rsid w:val="00DB4A7A"/>
    <w:rsid w:val="00DC4634"/>
    <w:rsid w:val="00DE18B7"/>
    <w:rsid w:val="00DE7B6F"/>
    <w:rsid w:val="00E042F0"/>
    <w:rsid w:val="00E04C6C"/>
    <w:rsid w:val="00E07652"/>
    <w:rsid w:val="00E21E6A"/>
    <w:rsid w:val="00E45C79"/>
    <w:rsid w:val="00E67339"/>
    <w:rsid w:val="00E728C1"/>
    <w:rsid w:val="00E75745"/>
    <w:rsid w:val="00E76125"/>
    <w:rsid w:val="00E817B8"/>
    <w:rsid w:val="00E957A9"/>
    <w:rsid w:val="00EA7415"/>
    <w:rsid w:val="00EC3C80"/>
    <w:rsid w:val="00EC43D5"/>
    <w:rsid w:val="00EE4D22"/>
    <w:rsid w:val="00EF3431"/>
    <w:rsid w:val="00EF7C39"/>
    <w:rsid w:val="00F0270E"/>
    <w:rsid w:val="00F143E2"/>
    <w:rsid w:val="00F25AED"/>
    <w:rsid w:val="00F26D54"/>
    <w:rsid w:val="00F34B4F"/>
    <w:rsid w:val="00F511AA"/>
    <w:rsid w:val="00F603B7"/>
    <w:rsid w:val="00F6259B"/>
    <w:rsid w:val="00F75AEA"/>
    <w:rsid w:val="00FE1697"/>
    <w:rsid w:val="00FE1756"/>
    <w:rsid w:val="00FE3FC9"/>
    <w:rsid w:val="00FF4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85A35"/>
  <w15:docId w15:val="{7AA0538D-2127-43B0-AC55-784315421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52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85C4A"/>
    <w:pPr>
      <w:keepNext/>
      <w:jc w:val="center"/>
      <w:outlineLvl w:val="0"/>
    </w:pPr>
    <w:rPr>
      <w:b/>
      <w:sz w:val="3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4520"/>
    <w:pPr>
      <w:ind w:left="720"/>
      <w:contextualSpacing/>
    </w:pPr>
  </w:style>
  <w:style w:type="paragraph" w:styleId="BalloonText">
    <w:name w:val="Balloon Text"/>
    <w:basedOn w:val="Normal"/>
    <w:link w:val="BalloonTextChar"/>
    <w:uiPriority w:val="99"/>
    <w:semiHidden/>
    <w:unhideWhenUsed/>
    <w:rsid w:val="00F511AA"/>
    <w:rPr>
      <w:rFonts w:ascii="Tahoma" w:hAnsi="Tahoma" w:cs="Tahoma"/>
      <w:sz w:val="16"/>
      <w:szCs w:val="16"/>
    </w:rPr>
  </w:style>
  <w:style w:type="character" w:customStyle="1" w:styleId="BalloonTextChar">
    <w:name w:val="Balloon Text Char"/>
    <w:basedOn w:val="DefaultParagraphFont"/>
    <w:link w:val="BalloonText"/>
    <w:uiPriority w:val="99"/>
    <w:semiHidden/>
    <w:rsid w:val="00F511AA"/>
    <w:rPr>
      <w:rFonts w:ascii="Tahoma" w:eastAsia="Times New Roman" w:hAnsi="Tahoma" w:cs="Tahoma"/>
      <w:sz w:val="16"/>
      <w:szCs w:val="16"/>
    </w:rPr>
  </w:style>
  <w:style w:type="character" w:customStyle="1" w:styleId="Heading1Char">
    <w:name w:val="Heading 1 Char"/>
    <w:basedOn w:val="DefaultParagraphFont"/>
    <w:link w:val="Heading1"/>
    <w:rsid w:val="00885C4A"/>
    <w:rPr>
      <w:rFonts w:ascii="Times New Roman" w:eastAsia="Times New Roman" w:hAnsi="Times New Roman" w:cs="Times New Roman"/>
      <w:b/>
      <w:sz w:val="32"/>
      <w:szCs w:val="20"/>
      <w:u w:val="single"/>
    </w:rPr>
  </w:style>
  <w:style w:type="character" w:styleId="Hyperlink">
    <w:name w:val="Hyperlink"/>
    <w:basedOn w:val="DefaultParagraphFont"/>
    <w:rsid w:val="00885C4A"/>
    <w:rPr>
      <w:color w:val="0000FF"/>
      <w:u w:val="single"/>
    </w:rPr>
  </w:style>
  <w:style w:type="paragraph" w:styleId="NormalWeb">
    <w:name w:val="Normal (Web)"/>
    <w:basedOn w:val="Normal"/>
    <w:rsid w:val="00885C4A"/>
    <w:pPr>
      <w:spacing w:before="100" w:beforeAutospacing="1" w:after="100" w:afterAutospacing="1"/>
    </w:pPr>
    <w:rPr>
      <w:rFonts w:ascii="Tahoma" w:hAnsi="Tahoma" w:cs="Tahoma"/>
      <w:color w:val="000000"/>
      <w:sz w:val="17"/>
      <w:szCs w:val="17"/>
    </w:rPr>
  </w:style>
  <w:style w:type="paragraph" w:styleId="BodyText">
    <w:name w:val="Body Text"/>
    <w:basedOn w:val="Normal"/>
    <w:link w:val="BodyTextChar"/>
    <w:rsid w:val="00615ABE"/>
    <w:pPr>
      <w:jc w:val="both"/>
    </w:pPr>
    <w:rPr>
      <w:szCs w:val="20"/>
    </w:rPr>
  </w:style>
  <w:style w:type="character" w:customStyle="1" w:styleId="BodyTextChar">
    <w:name w:val="Body Text Char"/>
    <w:basedOn w:val="DefaultParagraphFont"/>
    <w:link w:val="BodyText"/>
    <w:rsid w:val="00615ABE"/>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52201D"/>
    <w:pPr>
      <w:tabs>
        <w:tab w:val="center" w:pos="4680"/>
        <w:tab w:val="right" w:pos="9360"/>
      </w:tabs>
    </w:pPr>
  </w:style>
  <w:style w:type="character" w:customStyle="1" w:styleId="HeaderChar">
    <w:name w:val="Header Char"/>
    <w:basedOn w:val="DefaultParagraphFont"/>
    <w:link w:val="Header"/>
    <w:uiPriority w:val="99"/>
    <w:rsid w:val="0052201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2201D"/>
    <w:pPr>
      <w:tabs>
        <w:tab w:val="center" w:pos="4680"/>
        <w:tab w:val="right" w:pos="9360"/>
      </w:tabs>
    </w:pPr>
  </w:style>
  <w:style w:type="character" w:customStyle="1" w:styleId="FooterChar">
    <w:name w:val="Footer Char"/>
    <w:basedOn w:val="DefaultParagraphFont"/>
    <w:link w:val="Footer"/>
    <w:uiPriority w:val="99"/>
    <w:rsid w:val="0052201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tevens\AppData\Local\Microsoft\Windows\Temporary%20Internet%20Files\Content.Outlook\O2KY0ICO\COH%20LetterHead%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A91CE-347D-4B29-8BB8-1C8F31EA3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COH LetterHead 2016</Template>
  <TotalTime>0</TotalTime>
  <Pages>1</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City of Hinesville</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hstevens</dc:creator>
  <cp:keywords>COH;Letterhead</cp:keywords>
  <cp:lastModifiedBy>Tess Harper</cp:lastModifiedBy>
  <cp:revision>2</cp:revision>
  <cp:lastPrinted>2024-07-18T16:19:00Z</cp:lastPrinted>
  <dcterms:created xsi:type="dcterms:W3CDTF">2025-01-12T10:30:00Z</dcterms:created>
  <dcterms:modified xsi:type="dcterms:W3CDTF">2025-01-12T10:30:00Z</dcterms:modified>
</cp:coreProperties>
</file>